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математике 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9C6E14" w:rsidRDefault="0016660F" w:rsidP="009C6E14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r w:rsidR="00755749">
        <w:rPr>
          <w:rFonts w:ascii="Times New Roman" w:hAnsi="Times New Roman"/>
          <w:sz w:val="24"/>
          <w:szCs w:val="24"/>
        </w:rPr>
        <w:t>Капалыгина Р.Г.</w:t>
      </w:r>
    </w:p>
    <w:tbl>
      <w:tblPr>
        <w:tblW w:w="1091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119"/>
        <w:gridCol w:w="1275"/>
        <w:gridCol w:w="3261"/>
        <w:gridCol w:w="992"/>
        <w:gridCol w:w="1417"/>
      </w:tblGrid>
      <w:tr w:rsidR="00AA37E4" w:rsidRPr="0016660F" w:rsidTr="009C6E14">
        <w:tc>
          <w:tcPr>
            <w:tcW w:w="10915" w:type="dxa"/>
            <w:gridSpan w:val="6"/>
          </w:tcPr>
          <w:p w:rsidR="0016660F" w:rsidRDefault="0016660F" w:rsidP="0016660F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755749">
              <w:rPr>
                <w:rFonts w:ascii="Times New Roman" w:hAnsi="Times New Roman"/>
              </w:rPr>
              <w:t>г</w:t>
            </w:r>
            <w:r>
              <w:rPr>
                <w:rFonts w:ascii="Times New Roman" w:hAnsi="Times New Roman"/>
              </w:rPr>
              <w:t xml:space="preserve"> класс </w:t>
            </w:r>
          </w:p>
          <w:p w:rsidR="00401592" w:rsidRPr="009857D6" w:rsidRDefault="00401592" w:rsidP="0016660F">
            <w:pPr>
              <w:pStyle w:val="a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660F">
              <w:rPr>
                <w:rFonts w:ascii="Times New Roman" w:hAnsi="Times New Roman"/>
              </w:rPr>
              <w:t>п</w:t>
            </w:r>
            <w:r w:rsidR="00AA37E4" w:rsidRPr="0016660F">
              <w:rPr>
                <w:rFonts w:ascii="Times New Roman" w:hAnsi="Times New Roman"/>
              </w:rPr>
              <w:t>очта для связи с преподавателем –</w:t>
            </w:r>
            <w:r w:rsidR="00AA37E4" w:rsidRPr="0016660F">
              <w:rPr>
                <w:rFonts w:ascii="Times New Roman" w:hAnsi="Times New Roman"/>
                <w:i/>
              </w:rPr>
              <w:t xml:space="preserve"> </w:t>
            </w:r>
            <w:hyperlink r:id="rId6" w:history="1">
              <w:r w:rsidR="009857D6" w:rsidRPr="000A7F72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rozauar</w:t>
              </w:r>
              <w:r w:rsidR="009857D6" w:rsidRPr="000A7F72">
                <w:rPr>
                  <w:rStyle w:val="a7"/>
                  <w:rFonts w:ascii="Times New Roman" w:hAnsi="Times New Roman"/>
                  <w:sz w:val="24"/>
                  <w:szCs w:val="24"/>
                </w:rPr>
                <w:t>97@</w:t>
              </w:r>
              <w:r w:rsidR="009857D6" w:rsidRPr="000A7F72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gmail</w:t>
              </w:r>
              <w:r w:rsidR="009857D6" w:rsidRPr="000A7F72">
                <w:rPr>
                  <w:rStyle w:val="a7"/>
                  <w:rFonts w:ascii="Times New Roman" w:hAnsi="Times New Roman"/>
                  <w:sz w:val="24"/>
                  <w:szCs w:val="24"/>
                </w:rPr>
                <w:t>.</w:t>
              </w:r>
              <w:r w:rsidR="009857D6" w:rsidRPr="000A7F72">
                <w:rPr>
                  <w:rStyle w:val="a7"/>
                  <w:rFonts w:ascii="Times New Roman" w:hAnsi="Times New Roman"/>
                  <w:sz w:val="24"/>
                  <w:szCs w:val="24"/>
                  <w:lang w:val="en-US"/>
                </w:rPr>
                <w:t>com</w:t>
              </w:r>
            </w:hyperlink>
          </w:p>
          <w:p w:rsidR="009857D6" w:rsidRPr="009857D6" w:rsidRDefault="009857D6" w:rsidP="0016660F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</w:tr>
      <w:tr w:rsidR="006A18A4" w:rsidRPr="0016660F" w:rsidTr="009C6E14">
        <w:tc>
          <w:tcPr>
            <w:tcW w:w="851" w:type="dxa"/>
            <w:vAlign w:val="center"/>
          </w:tcPr>
          <w:p w:rsidR="00AA37E4" w:rsidRPr="009B3F01" w:rsidRDefault="00AA37E4" w:rsidP="009C6E14">
            <w:pPr>
              <w:pStyle w:val="a8"/>
              <w:contextualSpacing/>
              <w:jc w:val="center"/>
              <w:rPr>
                <w:rFonts w:ascii="Times New Roman" w:hAnsi="Times New Roman"/>
                <w:b/>
              </w:rPr>
            </w:pPr>
            <w:r w:rsidRPr="009B3F01">
              <w:rPr>
                <w:rFonts w:ascii="Times New Roman" w:hAnsi="Times New Roman"/>
                <w:b/>
                <w:sz w:val="20"/>
              </w:rPr>
              <w:t xml:space="preserve">Номер </w:t>
            </w:r>
            <w:proofErr w:type="spellStart"/>
            <w:r w:rsidRPr="009B3F01">
              <w:rPr>
                <w:rFonts w:ascii="Times New Roman" w:hAnsi="Times New Roman"/>
                <w:b/>
                <w:sz w:val="20"/>
              </w:rPr>
              <w:t>заня</w:t>
            </w:r>
            <w:r w:rsidR="009C6E14" w:rsidRPr="009B3F01">
              <w:rPr>
                <w:rFonts w:ascii="Times New Roman" w:hAnsi="Times New Roman"/>
                <w:b/>
                <w:sz w:val="20"/>
              </w:rPr>
              <w:t>-</w:t>
            </w:r>
            <w:r w:rsidRPr="009B3F01">
              <w:rPr>
                <w:rFonts w:ascii="Times New Roman" w:hAnsi="Times New Roman"/>
                <w:b/>
                <w:sz w:val="20"/>
              </w:rPr>
              <w:t>тия</w:t>
            </w:r>
            <w:proofErr w:type="spellEnd"/>
            <w:r w:rsidRPr="009B3F01">
              <w:rPr>
                <w:rFonts w:ascii="Times New Roman" w:hAnsi="Times New Roman"/>
                <w:b/>
                <w:sz w:val="20"/>
              </w:rPr>
              <w:t>, дата</w:t>
            </w:r>
          </w:p>
        </w:tc>
        <w:tc>
          <w:tcPr>
            <w:tcW w:w="3119" w:type="dxa"/>
            <w:vAlign w:val="center"/>
          </w:tcPr>
          <w:p w:rsidR="00AA37E4" w:rsidRPr="009B3F01" w:rsidRDefault="00AA37E4" w:rsidP="009C6E14">
            <w:pPr>
              <w:pStyle w:val="a8"/>
              <w:contextualSpacing/>
              <w:jc w:val="center"/>
              <w:rPr>
                <w:rFonts w:ascii="Times New Roman" w:hAnsi="Times New Roman"/>
                <w:b/>
              </w:rPr>
            </w:pPr>
            <w:r w:rsidRPr="009B3F01">
              <w:rPr>
                <w:rFonts w:ascii="Times New Roman" w:hAnsi="Times New Roman"/>
                <w:b/>
              </w:rPr>
              <w:t>Тема и ресурс</w:t>
            </w:r>
          </w:p>
          <w:p w:rsidR="00AA37E4" w:rsidRPr="0016660F" w:rsidRDefault="00AA37E4" w:rsidP="009C6E14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275" w:type="dxa"/>
            <w:vAlign w:val="center"/>
          </w:tcPr>
          <w:p w:rsidR="00AA37E4" w:rsidRPr="0016660F" w:rsidRDefault="009C6E14" w:rsidP="009C6E14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9B3F01">
              <w:rPr>
                <w:rFonts w:ascii="Times New Roman" w:hAnsi="Times New Roman"/>
                <w:b/>
              </w:rPr>
              <w:t>Ф</w:t>
            </w:r>
            <w:r w:rsidR="00AA37E4" w:rsidRPr="009B3F01">
              <w:rPr>
                <w:rFonts w:ascii="Times New Roman" w:hAnsi="Times New Roman"/>
                <w:b/>
              </w:rPr>
              <w:t xml:space="preserve">орма </w:t>
            </w:r>
            <w:proofErr w:type="spellStart"/>
            <w:r w:rsidR="00AA37E4" w:rsidRPr="009B3F01">
              <w:rPr>
                <w:rFonts w:ascii="Times New Roman" w:hAnsi="Times New Roman"/>
                <w:b/>
              </w:rPr>
              <w:t>проведе</w:t>
            </w:r>
            <w:r w:rsidRPr="009B3F01">
              <w:rPr>
                <w:rFonts w:ascii="Times New Roman" w:hAnsi="Times New Roman"/>
                <w:b/>
              </w:rPr>
              <w:t>-</w:t>
            </w:r>
            <w:r w:rsidR="00AA37E4" w:rsidRPr="009B3F01">
              <w:rPr>
                <w:rFonts w:ascii="Times New Roman" w:hAnsi="Times New Roman"/>
                <w:b/>
              </w:rPr>
              <w:t>ния</w:t>
            </w:r>
            <w:proofErr w:type="spellEnd"/>
            <w:r w:rsidR="00AA37E4" w:rsidRPr="0016660F">
              <w:rPr>
                <w:rFonts w:ascii="Times New Roman" w:hAnsi="Times New Roman"/>
              </w:rPr>
              <w:t xml:space="preserve"> (рассылка заданий, </w:t>
            </w:r>
            <w:proofErr w:type="spellStart"/>
            <w:r w:rsidR="00AA37E4" w:rsidRPr="0016660F">
              <w:rPr>
                <w:rFonts w:ascii="Times New Roman" w:hAnsi="Times New Roman"/>
              </w:rPr>
              <w:t>видеокон</w:t>
            </w:r>
            <w:r>
              <w:rPr>
                <w:rFonts w:ascii="Times New Roman" w:hAnsi="Times New Roman"/>
              </w:rPr>
              <w:t>-</w:t>
            </w:r>
            <w:r w:rsidR="00AA37E4" w:rsidRPr="0016660F">
              <w:rPr>
                <w:rFonts w:ascii="Times New Roman" w:hAnsi="Times New Roman"/>
              </w:rPr>
              <w:t>ференция</w:t>
            </w:r>
            <w:proofErr w:type="spellEnd"/>
            <w:r w:rsidR="00AA37E4" w:rsidRPr="0016660F">
              <w:rPr>
                <w:rFonts w:ascii="Times New Roman" w:hAnsi="Times New Roman"/>
              </w:rPr>
              <w:t xml:space="preserve"> и т.д.)</w:t>
            </w:r>
          </w:p>
        </w:tc>
        <w:tc>
          <w:tcPr>
            <w:tcW w:w="3261" w:type="dxa"/>
            <w:vAlign w:val="center"/>
          </w:tcPr>
          <w:p w:rsidR="00AA37E4" w:rsidRPr="0016660F" w:rsidRDefault="009C6E14" w:rsidP="009C6E14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9B3F01">
              <w:rPr>
                <w:rFonts w:ascii="Times New Roman" w:hAnsi="Times New Roman"/>
                <w:b/>
              </w:rPr>
              <w:t>З</w:t>
            </w:r>
            <w:r w:rsidR="00AA37E4" w:rsidRPr="009B3F01">
              <w:rPr>
                <w:rFonts w:ascii="Times New Roman" w:hAnsi="Times New Roman"/>
                <w:b/>
              </w:rPr>
              <w:t>адание для детей</w:t>
            </w:r>
            <w:r w:rsidR="00AA37E4" w:rsidRPr="0016660F">
              <w:rPr>
                <w:rFonts w:ascii="Times New Roman" w:hAnsi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992" w:type="dxa"/>
            <w:vAlign w:val="center"/>
          </w:tcPr>
          <w:p w:rsidR="00AA37E4" w:rsidRPr="009B3F01" w:rsidRDefault="009C6E14" w:rsidP="009C6E14">
            <w:pPr>
              <w:pStyle w:val="a8"/>
              <w:contextualSpacing/>
              <w:jc w:val="center"/>
              <w:rPr>
                <w:rFonts w:ascii="Times New Roman" w:hAnsi="Times New Roman"/>
                <w:b/>
              </w:rPr>
            </w:pPr>
            <w:r w:rsidRPr="009B3F01">
              <w:rPr>
                <w:rFonts w:ascii="Times New Roman" w:hAnsi="Times New Roman"/>
                <w:b/>
              </w:rPr>
              <w:t>С</w:t>
            </w:r>
            <w:r w:rsidR="00AA37E4" w:rsidRPr="009B3F01">
              <w:rPr>
                <w:rFonts w:ascii="Times New Roman" w:hAnsi="Times New Roman"/>
                <w:b/>
              </w:rPr>
              <w:t>роки выполнения работы</w:t>
            </w:r>
          </w:p>
        </w:tc>
        <w:tc>
          <w:tcPr>
            <w:tcW w:w="1417" w:type="dxa"/>
            <w:vAlign w:val="center"/>
          </w:tcPr>
          <w:p w:rsidR="00AA37E4" w:rsidRPr="0016660F" w:rsidRDefault="009C6E14" w:rsidP="009C6E14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9B3F01">
              <w:rPr>
                <w:rFonts w:ascii="Times New Roman" w:hAnsi="Times New Roman"/>
                <w:b/>
              </w:rPr>
              <w:t>Ф</w:t>
            </w:r>
            <w:r w:rsidR="00AA37E4" w:rsidRPr="009B3F01">
              <w:rPr>
                <w:rFonts w:ascii="Times New Roman" w:hAnsi="Times New Roman"/>
                <w:b/>
              </w:rPr>
              <w:t>орма сдачи заданий</w:t>
            </w:r>
            <w:r w:rsidR="00AA37E4" w:rsidRPr="0016660F">
              <w:rPr>
                <w:rFonts w:ascii="Times New Roman" w:hAnsi="Times New Roman"/>
              </w:rPr>
              <w:t xml:space="preserve"> (телефон, почта и т.д.)</w:t>
            </w:r>
          </w:p>
        </w:tc>
      </w:tr>
      <w:tr w:rsidR="006A18A4" w:rsidRPr="0016660F" w:rsidTr="009C6E14">
        <w:tc>
          <w:tcPr>
            <w:tcW w:w="851" w:type="dxa"/>
          </w:tcPr>
          <w:p w:rsidR="00940900" w:rsidRDefault="00940900" w:rsidP="00940900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AA37E4" w:rsidRPr="0016660F" w:rsidRDefault="00AA37E4" w:rsidP="00940900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9E264A" w:rsidRPr="00940900" w:rsidRDefault="00401592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«</w:t>
            </w:r>
            <w:proofErr w:type="spellStart"/>
            <w:r w:rsidRPr="0016660F">
              <w:rPr>
                <w:rFonts w:ascii="Times New Roman" w:hAnsi="Times New Roman"/>
              </w:rPr>
              <w:t>Внетабличное</w:t>
            </w:r>
            <w:proofErr w:type="spellEnd"/>
            <w:r w:rsidRPr="0016660F">
              <w:rPr>
                <w:rFonts w:ascii="Times New Roman" w:hAnsi="Times New Roman"/>
              </w:rPr>
              <w:t xml:space="preserve"> деление чисел»</w:t>
            </w:r>
          </w:p>
          <w:p w:rsidR="000A2C59" w:rsidRDefault="000A2C59" w:rsidP="0016660F">
            <w:pPr>
              <w:pStyle w:val="a8"/>
              <w:contextualSpacing/>
              <w:rPr>
                <w:rFonts w:ascii="Times New Roman" w:hAnsi="Times New Roman"/>
              </w:rPr>
            </w:pPr>
          </w:p>
          <w:p w:rsidR="009E264A" w:rsidRPr="0016660F" w:rsidRDefault="00435232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1.Учебник (с.84</w:t>
            </w:r>
            <w:r w:rsidR="009857D6">
              <w:rPr>
                <w:rFonts w:ascii="Times New Roman" w:hAnsi="Times New Roman"/>
              </w:rPr>
              <w:t>-85</w:t>
            </w:r>
            <w:r w:rsidRPr="0016660F">
              <w:rPr>
                <w:rFonts w:ascii="Times New Roman" w:hAnsi="Times New Roman"/>
              </w:rPr>
              <w:t>)</w:t>
            </w:r>
            <w:r w:rsidR="009E264A" w:rsidRPr="0016660F">
              <w:rPr>
                <w:rFonts w:ascii="Times New Roman" w:hAnsi="Times New Roman"/>
              </w:rPr>
              <w:t>;</w:t>
            </w:r>
          </w:p>
          <w:p w:rsidR="009E264A" w:rsidRPr="0016660F" w:rsidRDefault="009E264A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2.Урок на образовательной платформе «</w:t>
            </w:r>
            <w:proofErr w:type="spellStart"/>
            <w:r w:rsidRPr="0016660F">
              <w:rPr>
                <w:rFonts w:ascii="Times New Roman" w:hAnsi="Times New Roman"/>
              </w:rPr>
              <w:t>Якласс</w:t>
            </w:r>
            <w:proofErr w:type="spellEnd"/>
            <w:r w:rsidRPr="0016660F">
              <w:rPr>
                <w:rFonts w:ascii="Times New Roman" w:hAnsi="Times New Roman"/>
              </w:rPr>
              <w:t>»</w:t>
            </w:r>
          </w:p>
        </w:tc>
        <w:tc>
          <w:tcPr>
            <w:tcW w:w="1275" w:type="dxa"/>
          </w:tcPr>
          <w:p w:rsidR="00AA37E4" w:rsidRPr="0016660F" w:rsidRDefault="000A2C59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9E264A" w:rsidRPr="009857D6" w:rsidRDefault="009E264A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9857D6">
              <w:rPr>
                <w:rFonts w:ascii="Times New Roman" w:hAnsi="Times New Roman"/>
              </w:rPr>
              <w:t>1.Просмотреть теоретический матери</w:t>
            </w:r>
            <w:r w:rsidR="00A350F3" w:rsidRPr="009857D6">
              <w:rPr>
                <w:rFonts w:ascii="Times New Roman" w:hAnsi="Times New Roman"/>
              </w:rPr>
              <w:t>а</w:t>
            </w:r>
            <w:r w:rsidRPr="009857D6">
              <w:rPr>
                <w:rFonts w:ascii="Times New Roman" w:hAnsi="Times New Roman"/>
              </w:rPr>
              <w:t>л по теме на платформе «</w:t>
            </w:r>
            <w:proofErr w:type="spellStart"/>
            <w:r w:rsidRPr="009857D6">
              <w:rPr>
                <w:rFonts w:ascii="Times New Roman" w:hAnsi="Times New Roman"/>
              </w:rPr>
              <w:t>Якласс</w:t>
            </w:r>
            <w:proofErr w:type="spellEnd"/>
            <w:r w:rsidRPr="009857D6">
              <w:rPr>
                <w:rFonts w:ascii="Times New Roman" w:hAnsi="Times New Roman"/>
              </w:rPr>
              <w:t xml:space="preserve">» </w:t>
            </w:r>
          </w:p>
          <w:p w:rsidR="009E264A" w:rsidRPr="009857D6" w:rsidRDefault="009E264A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9857D6">
              <w:rPr>
                <w:rFonts w:ascii="Times New Roman" w:hAnsi="Times New Roman"/>
              </w:rPr>
              <w:t>(https://www.yaklass.ru/p/matematika/3-klass/delenie-chisla-do-100-17097/delenie-dvuznachnogo-chisla-na-odnoznachnoe-16273)</w:t>
            </w:r>
          </w:p>
          <w:p w:rsidR="009857D6" w:rsidRDefault="009E264A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9857D6">
              <w:rPr>
                <w:rFonts w:ascii="Times New Roman" w:hAnsi="Times New Roman"/>
              </w:rPr>
              <w:t>2.</w:t>
            </w:r>
            <w:r w:rsidR="00673B12" w:rsidRPr="009857D6">
              <w:rPr>
                <w:rFonts w:ascii="Times New Roman" w:hAnsi="Times New Roman"/>
              </w:rPr>
              <w:t>Учебник</w:t>
            </w:r>
            <w:r w:rsidRPr="009857D6">
              <w:rPr>
                <w:rFonts w:ascii="Times New Roman" w:hAnsi="Times New Roman"/>
              </w:rPr>
              <w:t>,</w:t>
            </w:r>
            <w:r w:rsidR="009C6E14" w:rsidRPr="009857D6">
              <w:rPr>
                <w:rFonts w:ascii="Times New Roman" w:hAnsi="Times New Roman"/>
              </w:rPr>
              <w:t xml:space="preserve"> </w:t>
            </w:r>
            <w:r w:rsidRPr="009857D6">
              <w:rPr>
                <w:rFonts w:ascii="Times New Roman" w:hAnsi="Times New Roman"/>
              </w:rPr>
              <w:t>с.</w:t>
            </w:r>
            <w:r w:rsidR="00561ED4" w:rsidRPr="009857D6">
              <w:rPr>
                <w:rFonts w:ascii="Times New Roman" w:hAnsi="Times New Roman"/>
              </w:rPr>
              <w:t>84</w:t>
            </w:r>
            <w:r w:rsidR="009857D6" w:rsidRPr="009857D6">
              <w:rPr>
                <w:rFonts w:ascii="Times New Roman" w:hAnsi="Times New Roman"/>
              </w:rPr>
              <w:t>-85</w:t>
            </w:r>
            <w:r w:rsidR="00561ED4" w:rsidRPr="009857D6">
              <w:rPr>
                <w:rFonts w:ascii="Times New Roman" w:hAnsi="Times New Roman"/>
              </w:rPr>
              <w:t>,</w:t>
            </w:r>
            <w:r w:rsidR="009C6E14" w:rsidRPr="009857D6">
              <w:rPr>
                <w:rFonts w:ascii="Times New Roman" w:hAnsi="Times New Roman"/>
              </w:rPr>
              <w:t xml:space="preserve"> </w:t>
            </w:r>
            <w:r w:rsidR="00561ED4" w:rsidRPr="009857D6">
              <w:rPr>
                <w:rFonts w:ascii="Times New Roman" w:hAnsi="Times New Roman"/>
              </w:rPr>
              <w:t xml:space="preserve">выполнить задания </w:t>
            </w:r>
            <w:r w:rsidR="009857D6" w:rsidRPr="009857D6">
              <w:rPr>
                <w:rFonts w:ascii="Times New Roman" w:hAnsi="Times New Roman"/>
              </w:rPr>
              <w:t>№</w:t>
            </w:r>
            <w:r w:rsidR="009857D6">
              <w:rPr>
                <w:rFonts w:ascii="Times New Roman" w:hAnsi="Times New Roman"/>
              </w:rPr>
              <w:t xml:space="preserve"> </w:t>
            </w:r>
            <w:r w:rsidR="009857D6" w:rsidRPr="009857D6">
              <w:rPr>
                <w:rFonts w:ascii="Times New Roman" w:hAnsi="Times New Roman"/>
              </w:rPr>
              <w:t>2,</w:t>
            </w:r>
            <w:r w:rsidR="009857D6">
              <w:rPr>
                <w:rFonts w:ascii="Times New Roman" w:hAnsi="Times New Roman"/>
              </w:rPr>
              <w:t xml:space="preserve"> </w:t>
            </w:r>
            <w:r w:rsidR="009857D6" w:rsidRPr="009857D6">
              <w:rPr>
                <w:rFonts w:ascii="Times New Roman" w:hAnsi="Times New Roman"/>
              </w:rPr>
              <w:t>3</w:t>
            </w:r>
            <w:r w:rsidR="009857D6">
              <w:rPr>
                <w:rFonts w:ascii="Times New Roman" w:hAnsi="Times New Roman"/>
              </w:rPr>
              <w:t xml:space="preserve"> </w:t>
            </w:r>
            <w:r w:rsidR="009857D6" w:rsidRPr="009857D6">
              <w:rPr>
                <w:rFonts w:ascii="Times New Roman" w:hAnsi="Times New Roman"/>
              </w:rPr>
              <w:t>(устно)</w:t>
            </w:r>
            <w:r w:rsidR="009857D6">
              <w:rPr>
                <w:rFonts w:ascii="Times New Roman" w:hAnsi="Times New Roman"/>
              </w:rPr>
              <w:t>,</w:t>
            </w:r>
          </w:p>
          <w:p w:rsidR="000A2C59" w:rsidRPr="009857D6" w:rsidRDefault="009857D6" w:rsidP="0016660F">
            <w:pPr>
              <w:pStyle w:val="a8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№ </w:t>
            </w:r>
            <w:r w:rsidR="00561ED4" w:rsidRPr="009857D6">
              <w:rPr>
                <w:rFonts w:ascii="Times New Roman" w:hAnsi="Times New Roman"/>
              </w:rPr>
              <w:t>4,</w:t>
            </w:r>
            <w:r>
              <w:rPr>
                <w:rFonts w:ascii="Times New Roman" w:hAnsi="Times New Roman"/>
              </w:rPr>
              <w:t xml:space="preserve"> </w:t>
            </w:r>
            <w:r w:rsidR="00561ED4" w:rsidRPr="009857D6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, 8</w:t>
            </w:r>
            <w:r w:rsidR="00561ED4" w:rsidRPr="009857D6">
              <w:rPr>
                <w:rFonts w:ascii="Times New Roman" w:hAnsi="Times New Roman"/>
              </w:rPr>
              <w:t>(письменно);</w:t>
            </w:r>
          </w:p>
          <w:p w:rsidR="00AA37E4" w:rsidRPr="009857D6" w:rsidRDefault="00AA37E4" w:rsidP="0016660F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AA37E4" w:rsidRPr="0016660F" w:rsidRDefault="00AA37E4" w:rsidP="0016660F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AA37E4" w:rsidRPr="0016660F" w:rsidRDefault="00673B12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</w:t>
            </w:r>
            <w:r w:rsidR="00435232" w:rsidRPr="0016660F">
              <w:rPr>
                <w:rFonts w:ascii="Times New Roman" w:hAnsi="Times New Roman"/>
              </w:rPr>
              <w:t xml:space="preserve">выполненных заданий по </w:t>
            </w:r>
            <w:r w:rsidR="00435232"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r w:rsidR="00435232" w:rsidRPr="0016660F">
              <w:rPr>
                <w:rFonts w:ascii="Times New Roman" w:hAnsi="Times New Roman"/>
              </w:rPr>
              <w:t xml:space="preserve"> </w:t>
            </w:r>
          </w:p>
        </w:tc>
      </w:tr>
      <w:tr w:rsidR="00435232" w:rsidRPr="0016660F" w:rsidTr="009C6E14">
        <w:tc>
          <w:tcPr>
            <w:tcW w:w="851" w:type="dxa"/>
          </w:tcPr>
          <w:p w:rsidR="00940900" w:rsidRDefault="00940900" w:rsidP="00940900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435232" w:rsidRPr="0016660F" w:rsidRDefault="00435232" w:rsidP="00940900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Признаки делимости на 2, 3, 9.</w:t>
            </w:r>
          </w:p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Учебник (с.86-87);</w:t>
            </w:r>
          </w:p>
          <w:p w:rsidR="00435232" w:rsidRPr="0016660F" w:rsidRDefault="00435232" w:rsidP="0016660F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435232" w:rsidRPr="0016660F" w:rsidRDefault="000A2C59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Учебник,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с.86-87,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выполнить задания № 1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(устно);</w:t>
            </w:r>
          </w:p>
          <w:p w:rsidR="00435232" w:rsidRPr="009857D6" w:rsidRDefault="009857D6" w:rsidP="009857D6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2-5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(письменно).</w:t>
            </w:r>
          </w:p>
        </w:tc>
        <w:tc>
          <w:tcPr>
            <w:tcW w:w="992" w:type="dxa"/>
          </w:tcPr>
          <w:p w:rsidR="00435232" w:rsidRPr="0016660F" w:rsidRDefault="00435232" w:rsidP="0016660F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435232" w:rsidRPr="0016660F" w:rsidRDefault="00721656" w:rsidP="0016660F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  <w:tr w:rsidR="009857D6" w:rsidRPr="0016660F" w:rsidTr="009C6E14">
        <w:tc>
          <w:tcPr>
            <w:tcW w:w="851" w:type="dxa"/>
          </w:tcPr>
          <w:p w:rsidR="009857D6" w:rsidRDefault="009857D6" w:rsidP="009857D6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9857D6" w:rsidRPr="0016660F" w:rsidRDefault="009857D6" w:rsidP="009857D6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Деление с остатком.</w:t>
            </w:r>
          </w:p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1.Учебник (с.90-91);</w:t>
            </w: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</w:t>
            </w:r>
            <w:proofErr w:type="gramStart"/>
            <w:r w:rsidRPr="0016660F">
              <w:rPr>
                <w:rFonts w:ascii="Times New Roman" w:hAnsi="Times New Roman"/>
              </w:rPr>
              <w:t>Видеоурок  (</w:t>
            </w:r>
            <w:proofErr w:type="gramEnd"/>
            <w:r w:rsidRPr="0016660F">
              <w:rPr>
                <w:rFonts w:ascii="Times New Roman" w:hAnsi="Times New Roman"/>
              </w:rPr>
              <w:t>https://infourok.ru/videouroki/1510)</w:t>
            </w: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9857D6" w:rsidRPr="0016660F" w:rsidRDefault="009857D6" w:rsidP="009857D6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Просмотреть теоретический материал по теме (</w:t>
            </w:r>
            <w:proofErr w:type="spellStart"/>
            <w:r w:rsidRPr="0016660F">
              <w:rPr>
                <w:rFonts w:ascii="Times New Roman" w:hAnsi="Times New Roman"/>
              </w:rPr>
              <w:t>видеоурок</w:t>
            </w:r>
            <w:proofErr w:type="spellEnd"/>
            <w:r w:rsidRPr="0016660F">
              <w:rPr>
                <w:rFonts w:ascii="Times New Roman" w:hAnsi="Times New Roman"/>
              </w:rPr>
              <w:t xml:space="preserve"> на электронной почте).</w:t>
            </w:r>
          </w:p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 Учебник,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с.88,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№1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(устно);</w:t>
            </w:r>
          </w:p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с.</w:t>
            </w:r>
            <w:r>
              <w:rPr>
                <w:rFonts w:ascii="Times New Roman" w:hAnsi="Times New Roman"/>
              </w:rPr>
              <w:t>90-</w:t>
            </w:r>
            <w:r w:rsidRPr="0016660F">
              <w:rPr>
                <w:rFonts w:ascii="Times New Roman" w:hAnsi="Times New Roman"/>
              </w:rPr>
              <w:t>91,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выполнить задания</w:t>
            </w: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№ 3-5.</w:t>
            </w:r>
          </w:p>
        </w:tc>
        <w:tc>
          <w:tcPr>
            <w:tcW w:w="992" w:type="dxa"/>
          </w:tcPr>
          <w:p w:rsidR="009857D6" w:rsidRPr="0016660F" w:rsidRDefault="009857D6" w:rsidP="009857D6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9857D6" w:rsidRPr="0016660F" w:rsidRDefault="009857D6" w:rsidP="009857D6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  <w:tr w:rsidR="009857D6" w:rsidRPr="0016660F" w:rsidTr="009C6E14">
        <w:tc>
          <w:tcPr>
            <w:tcW w:w="851" w:type="dxa"/>
          </w:tcPr>
          <w:p w:rsidR="009857D6" w:rsidRDefault="009857D6" w:rsidP="009857D6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  <w:p w:rsidR="009857D6" w:rsidRPr="0016660F" w:rsidRDefault="009857D6" w:rsidP="009857D6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Алгоритм письменного деления уголком.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1.Учебник (с.92-95</w:t>
            </w:r>
            <w:r w:rsidRPr="0016660F">
              <w:rPr>
                <w:rFonts w:ascii="Times New Roman" w:hAnsi="Times New Roman"/>
              </w:rPr>
              <w:t>);</w:t>
            </w: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2.Видеоурок  (https://www.youtube.com/watch?time_continue=212&amp;v=3opDZkcwFGw&amp;feature=emb_logo)</w:t>
            </w:r>
          </w:p>
        </w:tc>
        <w:tc>
          <w:tcPr>
            <w:tcW w:w="1275" w:type="dxa"/>
          </w:tcPr>
          <w:p w:rsidR="009857D6" w:rsidRPr="0016660F" w:rsidRDefault="009857D6" w:rsidP="009857D6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 xml:space="preserve">Просмотреть </w:t>
            </w:r>
            <w:r>
              <w:rPr>
                <w:rFonts w:ascii="Times New Roman" w:hAnsi="Times New Roman"/>
              </w:rPr>
              <w:t xml:space="preserve">теоретический материал по теме </w:t>
            </w:r>
            <w:r w:rsidRPr="0016660F">
              <w:rPr>
                <w:rFonts w:ascii="Times New Roman" w:hAnsi="Times New Roman"/>
              </w:rPr>
              <w:t>(</w:t>
            </w:r>
            <w:proofErr w:type="spellStart"/>
            <w:r w:rsidRPr="0016660F">
              <w:rPr>
                <w:rFonts w:ascii="Times New Roman" w:hAnsi="Times New Roman"/>
              </w:rPr>
              <w:t>видеоурок</w:t>
            </w:r>
            <w:proofErr w:type="spellEnd"/>
            <w:r w:rsidRPr="0016660F">
              <w:rPr>
                <w:rFonts w:ascii="Times New Roman" w:hAnsi="Times New Roman"/>
              </w:rPr>
              <w:t xml:space="preserve"> на электронной почте)</w:t>
            </w:r>
          </w:p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Учебник,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с.92-93,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выполнить задания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1,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4</w:t>
            </w:r>
            <w:r w:rsidRPr="0016660F">
              <w:rPr>
                <w:rFonts w:ascii="Times New Roman" w:hAnsi="Times New Roman"/>
              </w:rPr>
              <w:t>(устно)</w:t>
            </w:r>
            <w:r>
              <w:rPr>
                <w:rFonts w:ascii="Times New Roman" w:hAnsi="Times New Roman"/>
              </w:rPr>
              <w:t xml:space="preserve">; </w:t>
            </w:r>
          </w:p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3,</w:t>
            </w:r>
            <w:r>
              <w:rPr>
                <w:rFonts w:ascii="Times New Roman" w:hAnsi="Times New Roman"/>
              </w:rPr>
              <w:t xml:space="preserve"> 5 </w:t>
            </w:r>
            <w:r w:rsidRPr="0016660F">
              <w:rPr>
                <w:rFonts w:ascii="Times New Roman" w:hAnsi="Times New Roman"/>
              </w:rPr>
              <w:t>(письменно);</w:t>
            </w:r>
          </w:p>
          <w:p w:rsidR="009857D6" w:rsidRDefault="009857D6" w:rsidP="009857D6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с.94,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№4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(письменно).</w:t>
            </w:r>
          </w:p>
          <w:p w:rsidR="009857D6" w:rsidRPr="0016660F" w:rsidRDefault="009857D6" w:rsidP="009857D6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9857D6" w:rsidRPr="0016660F" w:rsidRDefault="009857D6" w:rsidP="009857D6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9857D6" w:rsidRPr="0016660F" w:rsidRDefault="009857D6" w:rsidP="009857D6">
            <w:pPr>
              <w:pStyle w:val="a8"/>
              <w:contextualSpacing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 xml:space="preserve">Отправка фото выполненных заданий 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9C6E14">
      <w:pgSz w:w="11906" w:h="16838"/>
      <w:pgMar w:top="426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D3C38"/>
    <w:rsid w:val="00255DBD"/>
    <w:rsid w:val="002D3E43"/>
    <w:rsid w:val="00401592"/>
    <w:rsid w:val="0040669D"/>
    <w:rsid w:val="00411817"/>
    <w:rsid w:val="00435232"/>
    <w:rsid w:val="0049004E"/>
    <w:rsid w:val="00542DD0"/>
    <w:rsid w:val="00561ED4"/>
    <w:rsid w:val="005A19AC"/>
    <w:rsid w:val="005A3D2D"/>
    <w:rsid w:val="00636D3D"/>
    <w:rsid w:val="00637A7E"/>
    <w:rsid w:val="00673B12"/>
    <w:rsid w:val="006A18A4"/>
    <w:rsid w:val="006B4141"/>
    <w:rsid w:val="00721656"/>
    <w:rsid w:val="00721C44"/>
    <w:rsid w:val="007354FB"/>
    <w:rsid w:val="00755749"/>
    <w:rsid w:val="007D5B7B"/>
    <w:rsid w:val="00891266"/>
    <w:rsid w:val="00940900"/>
    <w:rsid w:val="009857D6"/>
    <w:rsid w:val="009B3F01"/>
    <w:rsid w:val="009C6E14"/>
    <w:rsid w:val="009E264A"/>
    <w:rsid w:val="00A350F3"/>
    <w:rsid w:val="00AA37E4"/>
    <w:rsid w:val="00AA7C13"/>
    <w:rsid w:val="00B64626"/>
    <w:rsid w:val="00BC5E1C"/>
    <w:rsid w:val="00C7555E"/>
    <w:rsid w:val="00C86209"/>
    <w:rsid w:val="00D86DCA"/>
    <w:rsid w:val="00D91411"/>
    <w:rsid w:val="00F1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C8317"/>
  <w15:docId w15:val="{E91C431A-93F0-4F0F-8A95-EB6BFE91E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ozauar97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401847-AFB9-4B31-9266-1EB668D6B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апреля.dot</Template>
  <TotalTime>21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1874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Капалыгина Роза</cp:lastModifiedBy>
  <cp:revision>6</cp:revision>
  <dcterms:created xsi:type="dcterms:W3CDTF">2020-03-26T17:35:00Z</dcterms:created>
  <dcterms:modified xsi:type="dcterms:W3CDTF">2020-03-28T21:51:00Z</dcterms:modified>
</cp:coreProperties>
</file>